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9639" w:type="dxa"/>
        <w:tblBorders>
          <w:top w:val="single" w:sz="4" w:space="0" w:color="808080" w:themeColor="background1" w:themeShade="80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4E4C5C" w:rsidRPr="00750E38" w14:paraId="1B96149E" w14:textId="77777777" w:rsidTr="00C74DC2">
        <w:trPr>
          <w:trHeight w:val="1021"/>
        </w:trPr>
        <w:tc>
          <w:tcPr>
            <w:tcW w:w="9639" w:type="dxa"/>
            <w:vAlign w:val="center"/>
          </w:tcPr>
          <w:p w14:paraId="221BB25B" w14:textId="007B1E28" w:rsidR="0011371C" w:rsidRPr="00852670" w:rsidRDefault="00B93F10" w:rsidP="00357273">
            <w:pPr>
              <w:pStyle w:val="Hauptberschrift"/>
              <w:rPr>
                <w:bCs/>
                <w:sz w:val="22"/>
              </w:rPr>
            </w:pPr>
            <w:r>
              <w:rPr>
                <w:bCs/>
                <w:szCs w:val="32"/>
              </w:rPr>
              <w:t xml:space="preserve">Das </w:t>
            </w:r>
            <w:r w:rsidRPr="00B93F10">
              <w:rPr>
                <w:bCs/>
                <w:szCs w:val="32"/>
              </w:rPr>
              <w:t>Jugendsinfonieorchester Niederösterreich</w:t>
            </w:r>
            <w:r>
              <w:rPr>
                <w:bCs/>
                <w:szCs w:val="32"/>
              </w:rPr>
              <w:t xml:space="preserve"> spielt ein großes Festkonzert in </w:t>
            </w:r>
            <w:r w:rsidRPr="00B93F10">
              <w:rPr>
                <w:bCs/>
                <w:szCs w:val="32"/>
              </w:rPr>
              <w:t>Grafenegg</w:t>
            </w:r>
          </w:p>
        </w:tc>
      </w:tr>
    </w:tbl>
    <w:p w14:paraId="44B50F09" w14:textId="61597B91" w:rsidR="009B39F7" w:rsidRDefault="009B39F7" w:rsidP="00D426BE">
      <w:pPr>
        <w:autoSpaceDE w:val="0"/>
        <w:autoSpaceDN w:val="0"/>
        <w:adjustRightInd w:val="0"/>
        <w:rPr>
          <w:lang w:eastAsia="de-AT"/>
        </w:rPr>
      </w:pPr>
    </w:p>
    <w:p w14:paraId="73D2AC69" w14:textId="0E409BD5" w:rsidR="00B93F10" w:rsidRDefault="00B93F10" w:rsidP="00B93F10">
      <w:pPr>
        <w:autoSpaceDE w:val="0"/>
        <w:autoSpaceDN w:val="0"/>
        <w:adjustRightInd w:val="0"/>
        <w:rPr>
          <w:b/>
          <w:bCs/>
          <w:lang w:eastAsia="de-AT"/>
        </w:rPr>
      </w:pPr>
      <w:r w:rsidRPr="005005E9">
        <w:rPr>
          <w:b/>
          <w:bCs/>
          <w:lang w:eastAsia="de-AT"/>
        </w:rPr>
        <w:t>Jugendsinfonieorchester Niederösterreich: 3. Oktober 2026</w:t>
      </w:r>
      <w:r>
        <w:rPr>
          <w:b/>
          <w:bCs/>
          <w:lang w:eastAsia="de-AT"/>
        </w:rPr>
        <w:t xml:space="preserve"> in </w:t>
      </w:r>
      <w:r w:rsidRPr="005005E9">
        <w:rPr>
          <w:b/>
          <w:bCs/>
          <w:lang w:eastAsia="de-AT"/>
        </w:rPr>
        <w:t>Grafenegg</w:t>
      </w:r>
    </w:p>
    <w:p w14:paraId="224A845F" w14:textId="41A45D44" w:rsidR="00B93F10" w:rsidRDefault="00B93F10" w:rsidP="00B93F10">
      <w:pPr>
        <w:autoSpaceDE w:val="0"/>
        <w:autoSpaceDN w:val="0"/>
        <w:adjustRightInd w:val="0"/>
        <w:rPr>
          <w:lang w:eastAsia="de-AT"/>
        </w:rPr>
      </w:pPr>
      <w:r>
        <w:rPr>
          <w:lang w:eastAsia="de-AT"/>
        </w:rPr>
        <w:t xml:space="preserve">Anlässlich seines 50-jährigen Bestehens spielt das Jugendsinfonieorchester Niederösterreich ein Festkonzert im Auditorium Grafenegg. </w:t>
      </w:r>
      <w:r w:rsidRPr="005005E9">
        <w:rPr>
          <w:lang w:eastAsia="de-AT"/>
        </w:rPr>
        <w:t xml:space="preserve">Unter der Leitung von Dirigent Peter Stark präsentieren </w:t>
      </w:r>
      <w:r>
        <w:rPr>
          <w:lang w:eastAsia="de-AT"/>
        </w:rPr>
        <w:t xml:space="preserve">die größten </w:t>
      </w:r>
      <w:r w:rsidRPr="005005E9">
        <w:rPr>
          <w:lang w:eastAsia="de-AT"/>
        </w:rPr>
        <w:t xml:space="preserve">Talente aus den Musik- und Kunstschulen Niederösterreich </w:t>
      </w:r>
      <w:r>
        <w:rPr>
          <w:lang w:eastAsia="de-AT"/>
        </w:rPr>
        <w:t xml:space="preserve">unter anderem die „Symphonie Nr. 1“ von Gustav Mahler, aber auch den „Festmarsch“ von Leopold Schmetterer, </w:t>
      </w:r>
      <w:r w:rsidRPr="00663BB6">
        <w:rPr>
          <w:lang w:eastAsia="de-AT"/>
        </w:rPr>
        <w:t xml:space="preserve">Nikolai Rimsky-Korsakows </w:t>
      </w:r>
      <w:r>
        <w:rPr>
          <w:lang w:eastAsia="de-AT"/>
        </w:rPr>
        <w:t>„</w:t>
      </w:r>
      <w:r w:rsidRPr="00663BB6">
        <w:rPr>
          <w:lang w:eastAsia="de-AT"/>
        </w:rPr>
        <w:t>Capriccio Espagnol</w:t>
      </w:r>
      <w:r>
        <w:rPr>
          <w:lang w:eastAsia="de-AT"/>
        </w:rPr>
        <w:t xml:space="preserve">“ sowie </w:t>
      </w:r>
      <w:r w:rsidRPr="00D52C6B">
        <w:rPr>
          <w:lang w:eastAsia="de-AT"/>
        </w:rPr>
        <w:t xml:space="preserve">Johann Strauß’ (Sohn) Konzertwalzer </w:t>
      </w:r>
      <w:r>
        <w:rPr>
          <w:lang w:eastAsia="de-AT"/>
        </w:rPr>
        <w:t>„</w:t>
      </w:r>
      <w:r w:rsidRPr="00663BB6">
        <w:rPr>
          <w:lang w:eastAsia="de-AT"/>
        </w:rPr>
        <w:t>Wo die Zitronen blüh'n</w:t>
      </w:r>
      <w:r>
        <w:rPr>
          <w:lang w:eastAsia="de-AT"/>
        </w:rPr>
        <w:t>“</w:t>
      </w:r>
      <w:r w:rsidRPr="00663BB6">
        <w:rPr>
          <w:lang w:eastAsia="de-AT"/>
        </w:rPr>
        <w:t>.</w:t>
      </w:r>
    </w:p>
    <w:p w14:paraId="62BB2C6E" w14:textId="12EE8FE9" w:rsidR="00B93F10" w:rsidRDefault="00B93F10" w:rsidP="00B93F10">
      <w:pPr>
        <w:autoSpaceDE w:val="0"/>
        <w:autoSpaceDN w:val="0"/>
        <w:adjustRightInd w:val="0"/>
        <w:rPr>
          <w:lang w:eastAsia="de-AT"/>
        </w:rPr>
      </w:pPr>
      <w:r>
        <w:rPr>
          <w:lang w:eastAsia="de-AT"/>
        </w:rPr>
        <w:t xml:space="preserve">Das Jugendsinfonieorchester Niederösterreich (JSO) ist (neben Junge Bläserphilharmonie Niederösterreich und Jugendjazzorchester Niederösterreich) eines der drei Landesjugendorchester, das es besonderen Talenten aus den Musik- und Kunstschulen in Niederösterreich ermöglicht, Erfahrungen in einem professionell organisierten Orchester zu sammeln. Unter der Leitung des renommierten Dirigenten Peter Stark und mit </w:t>
      </w:r>
      <w:r w:rsidRPr="00B93F10">
        <w:rPr>
          <w:lang w:eastAsia="de-AT"/>
        </w:rPr>
        <w:t xml:space="preserve">Dozentinnen und Dozenten, die als Berufsmusikerinnen und Berufsmusiker in namhaften Orchestern </w:t>
      </w:r>
      <w:r>
        <w:rPr>
          <w:lang w:eastAsia="de-AT"/>
        </w:rPr>
        <w:t xml:space="preserve">wie dem Tonkünstlerorchester Niederösterreich </w:t>
      </w:r>
      <w:r w:rsidRPr="00B93F10">
        <w:rPr>
          <w:lang w:eastAsia="de-AT"/>
        </w:rPr>
        <w:t>arbeiten</w:t>
      </w:r>
      <w:r>
        <w:rPr>
          <w:lang w:eastAsia="de-AT"/>
        </w:rPr>
        <w:t xml:space="preserve">, bereiteten sich die jungen in einem intensiven Probencamp in den Sommerferien auf den Auftritt vor.  </w:t>
      </w:r>
    </w:p>
    <w:p w14:paraId="742D2C81" w14:textId="2C4BF818" w:rsidR="00B93F10" w:rsidRPr="003C0F9F" w:rsidRDefault="003C0F9F" w:rsidP="00B93F10">
      <w:pPr>
        <w:autoSpaceDE w:val="0"/>
        <w:autoSpaceDN w:val="0"/>
        <w:adjustRightInd w:val="0"/>
        <w:rPr>
          <w:lang w:eastAsia="de-AT"/>
        </w:rPr>
      </w:pPr>
      <w:r>
        <w:rPr>
          <w:b/>
          <w:bCs/>
          <w:lang w:eastAsia="de-AT"/>
        </w:rPr>
        <w:t xml:space="preserve">Jetzt schon vormerken: </w:t>
      </w:r>
      <w:r w:rsidR="00B93F10" w:rsidRPr="003C0F9F">
        <w:rPr>
          <w:lang w:eastAsia="de-AT"/>
        </w:rPr>
        <w:t>Sa 3. Oktober 2026, 16.00 Uhr, Auditorium Grafenegg</w:t>
      </w:r>
    </w:p>
    <w:p w14:paraId="44587D8E" w14:textId="2DCB36E7" w:rsidR="003C0F9F" w:rsidRDefault="003C0F9F" w:rsidP="00B93F10">
      <w:pPr>
        <w:autoSpaceDE w:val="0"/>
        <w:autoSpaceDN w:val="0"/>
        <w:adjustRightInd w:val="0"/>
        <w:rPr>
          <w:lang w:eastAsia="de-AT"/>
        </w:rPr>
      </w:pPr>
      <w:r w:rsidRPr="003C0F9F">
        <w:rPr>
          <w:lang w:eastAsia="de-AT"/>
        </w:rPr>
        <w:t xml:space="preserve">Tickets unter: </w:t>
      </w:r>
      <w:hyperlink r:id="rId8" w:history="1">
        <w:r w:rsidRPr="00914526">
          <w:rPr>
            <w:rStyle w:val="Hyperlink"/>
            <w:lang w:eastAsia="de-AT"/>
          </w:rPr>
          <w:t>https://www.grafenegg.com/de/programm-karten/festkonzert-jugendsinfonieorchester-niederosterreich/67590</w:t>
        </w:r>
      </w:hyperlink>
    </w:p>
    <w:p w14:paraId="2EDAA71B" w14:textId="77777777" w:rsidR="003C0F9F" w:rsidRPr="003C0F9F" w:rsidRDefault="003C0F9F" w:rsidP="00B93F10">
      <w:pPr>
        <w:autoSpaceDE w:val="0"/>
        <w:autoSpaceDN w:val="0"/>
        <w:adjustRightInd w:val="0"/>
        <w:rPr>
          <w:lang w:eastAsia="de-AT"/>
        </w:rPr>
      </w:pPr>
    </w:p>
    <w:p w14:paraId="31852C10" w14:textId="0509E8D8" w:rsidR="003C0F9F" w:rsidRDefault="00B93F10" w:rsidP="00B93F10">
      <w:pPr>
        <w:autoSpaceDE w:val="0"/>
        <w:autoSpaceDN w:val="0"/>
        <w:adjustRightInd w:val="0"/>
        <w:rPr>
          <w:lang w:eastAsia="de-AT"/>
        </w:rPr>
      </w:pPr>
      <w:r>
        <w:rPr>
          <w:lang w:eastAsia="de-AT"/>
        </w:rPr>
        <w:t>Foto</w:t>
      </w:r>
      <w:r w:rsidR="003C0F9F">
        <w:rPr>
          <w:lang w:eastAsia="de-AT"/>
        </w:rPr>
        <w:t>s:</w:t>
      </w:r>
    </w:p>
    <w:p w14:paraId="04115484" w14:textId="37BF623E" w:rsidR="00B93F10" w:rsidRDefault="00B93F10" w:rsidP="00B93F10">
      <w:pPr>
        <w:autoSpaceDE w:val="0"/>
        <w:autoSpaceDN w:val="0"/>
        <w:adjustRightInd w:val="0"/>
        <w:rPr>
          <w:lang w:eastAsia="de-AT"/>
        </w:rPr>
      </w:pPr>
      <w:r>
        <w:rPr>
          <w:lang w:eastAsia="de-AT"/>
        </w:rPr>
        <w:t>JSO-25_2393 ©Franz Gleiß</w:t>
      </w:r>
    </w:p>
    <w:p w14:paraId="27E404FA" w14:textId="77777777" w:rsidR="00B93F10" w:rsidRDefault="00B93F10" w:rsidP="00B93F10">
      <w:pPr>
        <w:autoSpaceDE w:val="0"/>
        <w:autoSpaceDN w:val="0"/>
        <w:adjustRightInd w:val="0"/>
        <w:rPr>
          <w:lang w:eastAsia="de-AT"/>
        </w:rPr>
      </w:pPr>
      <w:r>
        <w:rPr>
          <w:lang w:eastAsia="de-AT"/>
        </w:rPr>
        <w:t>BU: Das Jungendsinfonieorchester Niederösterreich spielt die 1. Symphonie von Gustav Mahler.</w:t>
      </w:r>
    </w:p>
    <w:p w14:paraId="5514DC3D" w14:textId="29037771" w:rsidR="001669B6" w:rsidRPr="001A0569" w:rsidRDefault="003C0F9F" w:rsidP="00D426BE">
      <w:pPr>
        <w:autoSpaceDE w:val="0"/>
        <w:autoSpaceDN w:val="0"/>
        <w:adjustRightInd w:val="0"/>
        <w:rPr>
          <w:lang w:eastAsia="de-AT"/>
        </w:rPr>
      </w:pPr>
      <w:r>
        <w:rPr>
          <w:lang w:eastAsia="de-AT"/>
        </w:rPr>
        <w:t>Banner_JSO-Festkonzert.jpg</w:t>
      </w:r>
    </w:p>
    <w:sectPr w:rsidR="001669B6" w:rsidRPr="001A0569" w:rsidSect="00EE5216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1474" w:left="1418" w:header="0" w:footer="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0C08F" w14:textId="77777777" w:rsidR="00F62D84" w:rsidRDefault="00F62D84" w:rsidP="009372F4">
      <w:pPr>
        <w:spacing w:after="0" w:line="240" w:lineRule="auto"/>
      </w:pPr>
      <w:r>
        <w:separator/>
      </w:r>
    </w:p>
  </w:endnote>
  <w:endnote w:type="continuationSeparator" w:id="0">
    <w:p w14:paraId="48414D1B" w14:textId="77777777" w:rsidR="00F62D84" w:rsidRDefault="00F62D84" w:rsidP="00937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CD730" w14:textId="77777777" w:rsidR="00DA01CB" w:rsidRDefault="007F5B13">
    <w:pPr>
      <w:pStyle w:val="Fuzeile"/>
      <w:rPr>
        <w:noProof/>
      </w:rPr>
    </w:pPr>
    <w:r>
      <w:rPr>
        <w:noProof/>
        <w:sz w:val="8"/>
        <w:szCs w:val="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D0E4CEF" wp14:editId="48AA2672">
              <wp:simplePos x="0" y="0"/>
              <wp:positionH relativeFrom="margin">
                <wp:align>left</wp:align>
              </wp:positionH>
              <wp:positionV relativeFrom="page">
                <wp:posOffset>10018395</wp:posOffset>
              </wp:positionV>
              <wp:extent cx="1080046" cy="216053"/>
              <wp:effectExtent l="0" t="0" r="0" b="0"/>
              <wp:wrapNone/>
              <wp:docPr id="21" name="Textfeld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0046" cy="21605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475B460" w14:textId="77777777" w:rsidR="007F514E" w:rsidRPr="002821AC" w:rsidRDefault="00F62D84" w:rsidP="00DA01CB">
                          <w:pPr>
                            <w:spacing w:after="0" w:line="240" w:lineRule="auto"/>
                            <w:rPr>
                              <w:color w:val="808080" w:themeColor="background1" w:themeShade="80"/>
                            </w:rPr>
                          </w:pPr>
                          <w:sdt>
                            <w:sdtPr>
                              <w:rPr>
                                <w:rFonts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id w:val="-541056122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EndPr/>
                            <w:sdtContent>
                              <w:r w:rsidR="007F514E" w:rsidRPr="002821AC">
                                <w:rPr>
                                  <w:rFonts w:cs="Arial"/>
                                  <w:color w:val="808080" w:themeColor="background1" w:themeShade="80"/>
                                  <w:sz w:val="16"/>
                                  <w:szCs w:val="16"/>
                                </w:rPr>
                                <w:t xml:space="preserve">Seite </w:t>
                              </w:r>
                              <w:r w:rsidR="007F514E" w:rsidRPr="002821AC">
                                <w:rPr>
                                  <w:rFonts w:cs="Arial"/>
                                  <w:color w:val="808080" w:themeColor="background1" w:themeShade="80"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="007F514E" w:rsidRPr="002821AC">
                                <w:rPr>
                                  <w:rFonts w:cs="Arial"/>
                                  <w:color w:val="808080" w:themeColor="background1" w:themeShade="80"/>
                                  <w:sz w:val="16"/>
                                  <w:szCs w:val="16"/>
                                </w:rPr>
                                <w:instrText>PAGE   \* MERGEFORMAT</w:instrText>
                              </w:r>
                              <w:r w:rsidR="007F514E" w:rsidRPr="002821AC">
                                <w:rPr>
                                  <w:rFonts w:cs="Arial"/>
                                  <w:color w:val="808080" w:themeColor="background1" w:themeShade="80"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 w:rsidR="007F514E" w:rsidRPr="002821AC">
                                <w:rPr>
                                  <w:rFonts w:cs="Arial"/>
                                  <w:color w:val="808080" w:themeColor="background1" w:themeShade="80"/>
                                  <w:sz w:val="16"/>
                                  <w:szCs w:val="16"/>
                                </w:rPr>
                                <w:t>2</w:t>
                              </w:r>
                              <w:r w:rsidR="007F514E" w:rsidRPr="002821AC">
                                <w:rPr>
                                  <w:rFonts w:cs="Arial"/>
                                  <w:color w:val="808080" w:themeColor="background1" w:themeShade="80"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sdtContent>
                          </w:sdt>
                          <w:r w:rsidR="007F514E" w:rsidRPr="002821AC">
                            <w:rPr>
                              <w:rFonts w:cs="Arial"/>
                              <w:color w:val="808080" w:themeColor="background1" w:themeShade="80"/>
                              <w:sz w:val="16"/>
                              <w:szCs w:val="16"/>
                            </w:rPr>
                            <w:t xml:space="preserve"> von </w:t>
                          </w:r>
                          <w:sdt>
                            <w:sdtPr>
                              <w:rPr>
                                <w:rFonts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id w:val="747081737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EndPr/>
                            <w:sdtContent>
                              <w:sdt>
                                <w:sdtPr>
                                  <w:rPr>
                                    <w:rFonts w:cs="Arial"/>
                                    <w:color w:val="808080" w:themeColor="background1" w:themeShade="80"/>
                                    <w:sz w:val="16"/>
                                    <w:szCs w:val="16"/>
                                  </w:rPr>
                                  <w:id w:val="153506686"/>
                                  <w:docPartObj>
                                    <w:docPartGallery w:val="Page Numbers (Bottom of Page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r w:rsidR="007F514E" w:rsidRPr="002821AC">
                                    <w:rPr>
                                      <w:rFonts w:cs="Arial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="007F514E" w:rsidRPr="002821AC">
                                    <w:rPr>
                                      <w:rFonts w:cs="Arial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instrText xml:space="preserve"> NUMPAGES   \* MERGEFORMAT </w:instrText>
                                  </w:r>
                                  <w:r w:rsidR="007F514E" w:rsidRPr="002821AC">
                                    <w:rPr>
                                      <w:rFonts w:cs="Arial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7F514E" w:rsidRPr="002821AC">
                                    <w:rPr>
                                      <w:rFonts w:cs="Arial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 w:rsidR="007F514E" w:rsidRPr="002821AC">
                                    <w:rPr>
                                      <w:rFonts w:cs="Arial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sdtContent>
                              </w:sdt>
                            </w:sdtContent>
                          </w:sdt>
                        </w:p>
                        <w:p w14:paraId="52958AC2" w14:textId="77777777" w:rsidR="007F514E" w:rsidRDefault="00F62D84" w:rsidP="00DA01CB">
                          <w:pPr>
                            <w:spacing w:after="0" w:line="240" w:lineRule="auto"/>
                          </w:pPr>
                          <w:sdt>
                            <w:sdtPr>
                              <w:rPr>
                                <w:rFonts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  <w:id w:val="1357231446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EndPr/>
                            <w:sdtContent>
                              <w:r w:rsidR="007F514E" w:rsidRPr="00510444">
                                <w:rPr>
                                  <w:rFonts w:cs="Arial"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 xml:space="preserve">Seite </w:t>
                              </w:r>
                              <w:r w:rsidR="007F514E" w:rsidRPr="00510444">
                                <w:rPr>
                                  <w:rFonts w:cs="Arial"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="007F514E" w:rsidRPr="00510444">
                                <w:rPr>
                                  <w:rFonts w:cs="Arial"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instrText>PAGE   \* MERGEFORMAT</w:instrText>
                              </w:r>
                              <w:r w:rsidR="007F514E" w:rsidRPr="00510444">
                                <w:rPr>
                                  <w:rFonts w:cs="Arial"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 w:rsidR="007F514E">
                                <w:rPr>
                                  <w:rFonts w:cs="Arial"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>1</w:t>
                              </w:r>
                              <w:r w:rsidR="007F514E" w:rsidRPr="00510444">
                                <w:rPr>
                                  <w:rFonts w:cs="Arial"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sdtContent>
                          </w:sdt>
                          <w:r w:rsidR="007F514E" w:rsidRPr="00510444">
                            <w:rPr>
                              <w:rFonts w:cs="Arial"/>
                              <w:color w:val="7F7F7F" w:themeColor="text1" w:themeTint="80"/>
                              <w:sz w:val="16"/>
                              <w:szCs w:val="16"/>
                            </w:rPr>
                            <w:t xml:space="preserve"> von </w:t>
                          </w:r>
                          <w:sdt>
                            <w:sdtPr>
                              <w:rPr>
                                <w:rFonts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  <w:id w:val="-79839834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EndPr/>
                            <w:sdtContent>
                              <w:r w:rsidR="007F514E" w:rsidRPr="00510444">
                                <w:rPr>
                                  <w:rFonts w:cs="Arial"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="007F514E" w:rsidRPr="00510444">
                                <w:rPr>
                                  <w:rFonts w:cs="Arial"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instrText xml:space="preserve"> NUMPAGES   \* MERGEFORMAT </w:instrText>
                              </w:r>
                              <w:r w:rsidR="007F514E" w:rsidRPr="00510444">
                                <w:rPr>
                                  <w:rFonts w:cs="Arial"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 w:rsidR="007F514E">
                                <w:rPr>
                                  <w:rFonts w:cs="Arial"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>2</w:t>
                              </w:r>
                              <w:r w:rsidR="007F514E" w:rsidRPr="00510444">
                                <w:rPr>
                                  <w:rFonts w:cs="Arial"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sdtContent>
                          </w:sdt>
                        </w:p>
                        <w:p w14:paraId="4DF9240B" w14:textId="77777777" w:rsidR="007F514E" w:rsidRDefault="007F514E" w:rsidP="00DA01CB">
                          <w:pPr>
                            <w:spacing w:after="0" w:line="240" w:lineRule="auto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0E4CEF" id="_x0000_t202" coordsize="21600,21600" o:spt="202" path="m,l,21600r21600,l21600,xe">
              <v:stroke joinstyle="miter"/>
              <v:path gradientshapeok="t" o:connecttype="rect"/>
            </v:shapetype>
            <v:shape id="Textfeld 21" o:spid="_x0000_s1026" type="#_x0000_t202" style="position:absolute;margin-left:0;margin-top:788.85pt;width:85.05pt;height:17pt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" filled="f" stroked="f" strokeweight=".5pt">
              <v:textbox>
                <w:txbxContent>
                  <w:p w14:paraId="2475B460" w14:textId="77777777" w:rsidR="007F514E" w:rsidRPr="002821AC" w:rsidRDefault="00F62D84" w:rsidP="00DA01CB">
                    <w:pPr>
                      <w:spacing w:after="0" w:line="240" w:lineRule="auto"/>
                      <w:rPr>
                        <w:color w:val="808080" w:themeColor="background1" w:themeShade="80"/>
                      </w:rPr>
                    </w:pPr>
                    <w:sdt>
                      <w:sdtPr>
                        <w:rPr>
                          <w:rFonts w:cs="Arial"/>
                          <w:color w:val="808080" w:themeColor="background1" w:themeShade="80"/>
                          <w:sz w:val="16"/>
                          <w:szCs w:val="16"/>
                        </w:rPr>
                        <w:id w:val="-541056122"/>
                        <w:docPartObj>
                          <w:docPartGallery w:val="Page Numbers (Bottom of Page)"/>
                          <w:docPartUnique/>
                        </w:docPartObj>
                      </w:sdtPr>
                      <w:sdtEndPr/>
                      <w:sdtContent>
                        <w:r w:rsidR="007F514E" w:rsidRPr="002821AC">
                          <w:rPr>
                            <w:rFonts w:cs="Arial"/>
                            <w:color w:val="808080" w:themeColor="background1" w:themeShade="80"/>
                            <w:sz w:val="16"/>
                            <w:szCs w:val="16"/>
                          </w:rPr>
                          <w:t xml:space="preserve">Seite </w:t>
                        </w:r>
                        <w:r w:rsidR="007F514E" w:rsidRPr="002821AC">
                          <w:rPr>
                            <w:rFonts w:cs="Arial"/>
                            <w:color w:val="808080" w:themeColor="background1" w:themeShade="80"/>
                            <w:sz w:val="16"/>
                            <w:szCs w:val="16"/>
                          </w:rPr>
                          <w:fldChar w:fldCharType="begin"/>
                        </w:r>
                        <w:r w:rsidR="007F514E" w:rsidRPr="002821AC">
                          <w:rPr>
                            <w:rFonts w:cs="Arial"/>
                            <w:color w:val="808080" w:themeColor="background1" w:themeShade="80"/>
                            <w:sz w:val="16"/>
                            <w:szCs w:val="16"/>
                          </w:rPr>
                          <w:instrText>PAGE   \* MERGEFORMAT</w:instrText>
                        </w:r>
                        <w:r w:rsidR="007F514E" w:rsidRPr="002821AC">
                          <w:rPr>
                            <w:rFonts w:cs="Arial"/>
                            <w:color w:val="808080" w:themeColor="background1" w:themeShade="80"/>
                            <w:sz w:val="16"/>
                            <w:szCs w:val="16"/>
                          </w:rPr>
                          <w:fldChar w:fldCharType="separate"/>
                        </w:r>
                        <w:r w:rsidR="007F514E" w:rsidRPr="002821AC">
                          <w:rPr>
                            <w:rFonts w:cs="Arial"/>
                            <w:color w:val="808080" w:themeColor="background1" w:themeShade="80"/>
                            <w:sz w:val="16"/>
                            <w:szCs w:val="16"/>
                          </w:rPr>
                          <w:t>2</w:t>
                        </w:r>
                        <w:r w:rsidR="007F514E" w:rsidRPr="002821AC">
                          <w:rPr>
                            <w:rFonts w:cs="Arial"/>
                            <w:color w:val="808080" w:themeColor="background1" w:themeShade="80"/>
                            <w:sz w:val="16"/>
                            <w:szCs w:val="16"/>
                          </w:rPr>
                          <w:fldChar w:fldCharType="end"/>
                        </w:r>
                      </w:sdtContent>
                    </w:sdt>
                    <w:r w:rsidR="007F514E" w:rsidRPr="002821AC">
                      <w:rPr>
                        <w:rFonts w:cs="Arial"/>
                        <w:color w:val="808080" w:themeColor="background1" w:themeShade="80"/>
                        <w:sz w:val="16"/>
                        <w:szCs w:val="16"/>
                      </w:rPr>
                      <w:t xml:space="preserve"> von </w:t>
                    </w:r>
                    <w:sdt>
                      <w:sdtPr>
                        <w:rPr>
                          <w:rFonts w:cs="Arial"/>
                          <w:color w:val="808080" w:themeColor="background1" w:themeShade="80"/>
                          <w:sz w:val="16"/>
                          <w:szCs w:val="16"/>
                        </w:rPr>
                        <w:id w:val="747081737"/>
                        <w:docPartObj>
                          <w:docPartGallery w:val="Page Numbers (Bottom of Page)"/>
                          <w:docPartUnique/>
                        </w:docPartObj>
                      </w:sdtPr>
                      <w:sdtEndPr/>
                      <w:sdtContent>
                        <w:sdt>
                          <w:sdtPr>
                            <w:rPr>
                              <w:rFonts w:cs="Arial"/>
                              <w:color w:val="808080" w:themeColor="background1" w:themeShade="80"/>
                              <w:sz w:val="16"/>
                              <w:szCs w:val="16"/>
                            </w:rPr>
                            <w:id w:val="153506686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r w:rsidR="007F514E" w:rsidRPr="002821AC">
                              <w:rPr>
                                <w:rFonts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="007F514E" w:rsidRPr="002821AC">
                              <w:rPr>
                                <w:rFonts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instrText xml:space="preserve"> NUMPAGES   \* MERGEFORMAT </w:instrText>
                            </w:r>
                            <w:r w:rsidR="007F514E" w:rsidRPr="002821AC">
                              <w:rPr>
                                <w:rFonts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7F514E" w:rsidRPr="002821AC">
                              <w:rPr>
                                <w:rFonts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  <w:r w:rsidR="007F514E" w:rsidRPr="002821AC">
                              <w:rPr>
                                <w:rFonts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fldChar w:fldCharType="end"/>
                            </w:r>
                          </w:sdtContent>
                        </w:sdt>
                      </w:sdtContent>
                    </w:sdt>
                  </w:p>
                  <w:p w14:paraId="52958AC2" w14:textId="77777777" w:rsidR="007F514E" w:rsidRDefault="00F62D84" w:rsidP="00DA01CB">
                    <w:pPr>
                      <w:spacing w:after="0" w:line="240" w:lineRule="auto"/>
                    </w:pPr>
                    <w:sdt>
                      <w:sdtPr>
                        <w:rPr>
                          <w:rFonts w:cs="Arial"/>
                          <w:color w:val="7F7F7F" w:themeColor="text1" w:themeTint="80"/>
                          <w:sz w:val="16"/>
                          <w:szCs w:val="16"/>
                        </w:rPr>
                        <w:id w:val="1357231446"/>
                        <w:docPartObj>
                          <w:docPartGallery w:val="Page Numbers (Bottom of Page)"/>
                          <w:docPartUnique/>
                        </w:docPartObj>
                      </w:sdtPr>
                      <w:sdtEndPr/>
                      <w:sdtContent>
                        <w:r w:rsidR="007F514E" w:rsidRPr="00510444">
                          <w:rPr>
                            <w:rFonts w:cs="Arial"/>
                            <w:color w:val="7F7F7F" w:themeColor="text1" w:themeTint="80"/>
                            <w:sz w:val="16"/>
                            <w:szCs w:val="16"/>
                          </w:rPr>
                          <w:t xml:space="preserve">Seite </w:t>
                        </w:r>
                        <w:r w:rsidR="007F514E" w:rsidRPr="00510444">
                          <w:rPr>
                            <w:rFonts w:cs="Arial"/>
                            <w:color w:val="7F7F7F" w:themeColor="text1" w:themeTint="80"/>
                            <w:sz w:val="16"/>
                            <w:szCs w:val="16"/>
                          </w:rPr>
                          <w:fldChar w:fldCharType="begin"/>
                        </w:r>
                        <w:r w:rsidR="007F514E" w:rsidRPr="00510444">
                          <w:rPr>
                            <w:rFonts w:cs="Arial"/>
                            <w:color w:val="7F7F7F" w:themeColor="text1" w:themeTint="80"/>
                            <w:sz w:val="16"/>
                            <w:szCs w:val="16"/>
                          </w:rPr>
                          <w:instrText>PAGE   \* MERGEFORMAT</w:instrText>
                        </w:r>
                        <w:r w:rsidR="007F514E" w:rsidRPr="00510444">
                          <w:rPr>
                            <w:rFonts w:cs="Arial"/>
                            <w:color w:val="7F7F7F" w:themeColor="text1" w:themeTint="80"/>
                            <w:sz w:val="16"/>
                            <w:szCs w:val="16"/>
                          </w:rPr>
                          <w:fldChar w:fldCharType="separate"/>
                        </w:r>
                        <w:r w:rsidR="007F514E">
                          <w:rPr>
                            <w:rFonts w:cs="Arial"/>
                            <w:color w:val="7F7F7F" w:themeColor="text1" w:themeTint="80"/>
                            <w:sz w:val="16"/>
                            <w:szCs w:val="16"/>
                          </w:rPr>
                          <w:t>1</w:t>
                        </w:r>
                        <w:r w:rsidR="007F514E" w:rsidRPr="00510444">
                          <w:rPr>
                            <w:rFonts w:cs="Arial"/>
                            <w:color w:val="7F7F7F" w:themeColor="text1" w:themeTint="80"/>
                            <w:sz w:val="16"/>
                            <w:szCs w:val="16"/>
                          </w:rPr>
                          <w:fldChar w:fldCharType="end"/>
                        </w:r>
                      </w:sdtContent>
                    </w:sdt>
                    <w:r w:rsidR="007F514E" w:rsidRPr="00510444">
                      <w:rPr>
                        <w:rFonts w:cs="Arial"/>
                        <w:color w:val="7F7F7F" w:themeColor="text1" w:themeTint="80"/>
                        <w:sz w:val="16"/>
                        <w:szCs w:val="16"/>
                      </w:rPr>
                      <w:t xml:space="preserve"> von </w:t>
                    </w:r>
                    <w:sdt>
                      <w:sdtPr>
                        <w:rPr>
                          <w:rFonts w:cs="Arial"/>
                          <w:color w:val="7F7F7F" w:themeColor="text1" w:themeTint="80"/>
                          <w:sz w:val="16"/>
                          <w:szCs w:val="16"/>
                        </w:rPr>
                        <w:id w:val="-79839834"/>
                        <w:docPartObj>
                          <w:docPartGallery w:val="Page Numbers (Bottom of Page)"/>
                          <w:docPartUnique/>
                        </w:docPartObj>
                      </w:sdtPr>
                      <w:sdtEndPr/>
                      <w:sdtContent>
                        <w:r w:rsidR="007F514E" w:rsidRPr="00510444">
                          <w:rPr>
                            <w:rFonts w:cs="Arial"/>
                            <w:color w:val="7F7F7F" w:themeColor="text1" w:themeTint="80"/>
                            <w:sz w:val="16"/>
                            <w:szCs w:val="16"/>
                          </w:rPr>
                          <w:fldChar w:fldCharType="begin"/>
                        </w:r>
                        <w:r w:rsidR="007F514E" w:rsidRPr="00510444">
                          <w:rPr>
                            <w:rFonts w:cs="Arial"/>
                            <w:color w:val="7F7F7F" w:themeColor="text1" w:themeTint="80"/>
                            <w:sz w:val="16"/>
                            <w:szCs w:val="16"/>
                          </w:rPr>
                          <w:instrText xml:space="preserve"> NUMPAGES   \* MERGEFORMAT </w:instrText>
                        </w:r>
                        <w:r w:rsidR="007F514E" w:rsidRPr="00510444">
                          <w:rPr>
                            <w:rFonts w:cs="Arial"/>
                            <w:color w:val="7F7F7F" w:themeColor="text1" w:themeTint="80"/>
                            <w:sz w:val="16"/>
                            <w:szCs w:val="16"/>
                          </w:rPr>
                          <w:fldChar w:fldCharType="separate"/>
                        </w:r>
                        <w:r w:rsidR="007F514E">
                          <w:rPr>
                            <w:rFonts w:cs="Arial"/>
                            <w:color w:val="7F7F7F" w:themeColor="text1" w:themeTint="80"/>
                            <w:sz w:val="16"/>
                            <w:szCs w:val="16"/>
                          </w:rPr>
                          <w:t>2</w:t>
                        </w:r>
                        <w:r w:rsidR="007F514E" w:rsidRPr="00510444">
                          <w:rPr>
                            <w:rFonts w:cs="Arial"/>
                            <w:color w:val="7F7F7F" w:themeColor="text1" w:themeTint="80"/>
                            <w:sz w:val="16"/>
                            <w:szCs w:val="16"/>
                          </w:rPr>
                          <w:fldChar w:fldCharType="end"/>
                        </w:r>
                      </w:sdtContent>
                    </w:sdt>
                  </w:p>
                  <w:p w14:paraId="4DF9240B" w14:textId="77777777" w:rsidR="007F514E" w:rsidRDefault="007F514E" w:rsidP="00DA01CB">
                    <w:pPr>
                      <w:spacing w:after="0" w:line="240" w:lineRule="auto"/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2576" behindDoc="1" locked="0" layoutInCell="1" allowOverlap="1" wp14:anchorId="4291B10A" wp14:editId="6A41AD5D">
          <wp:simplePos x="0" y="0"/>
          <wp:positionH relativeFrom="page">
            <wp:posOffset>2162175</wp:posOffset>
          </wp:positionH>
          <wp:positionV relativeFrom="page">
            <wp:posOffset>9572625</wp:posOffset>
          </wp:positionV>
          <wp:extent cx="7538727" cy="975600"/>
          <wp:effectExtent l="0" t="0" r="0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363" r="-10363"/>
                  <a:stretch/>
                </pic:blipFill>
                <pic:spPr>
                  <a:xfrm>
                    <a:off x="0" y="0"/>
                    <a:ext cx="7538727" cy="97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883A5C" w14:textId="77777777" w:rsidR="00CE6BCA" w:rsidRPr="00F57ABD" w:rsidRDefault="00CE6BCA">
    <w:pPr>
      <w:pStyle w:val="Fuzeile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5A680" w14:textId="77777777" w:rsidR="00DA01CB" w:rsidRDefault="007F5B13">
    <w:pPr>
      <w:pStyle w:val="Fuzeile"/>
      <w:rPr>
        <w:noProof/>
      </w:rPr>
    </w:pPr>
    <w:r>
      <w:rPr>
        <w:noProof/>
        <w:sz w:val="8"/>
        <w:szCs w:val="8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4ABD6B1" wp14:editId="0F582C61">
              <wp:simplePos x="0" y="0"/>
              <wp:positionH relativeFrom="margin">
                <wp:align>left</wp:align>
              </wp:positionH>
              <wp:positionV relativeFrom="page">
                <wp:posOffset>10094595</wp:posOffset>
              </wp:positionV>
              <wp:extent cx="1080046" cy="216053"/>
              <wp:effectExtent l="0" t="0" r="0" b="0"/>
              <wp:wrapNone/>
              <wp:docPr id="10" name="Textfeld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0046" cy="21605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258BC4" w14:textId="77777777" w:rsidR="003B06E3" w:rsidRPr="002821AC" w:rsidRDefault="00F62D84" w:rsidP="00DA01CB">
                          <w:pPr>
                            <w:spacing w:after="0" w:line="240" w:lineRule="auto"/>
                            <w:rPr>
                              <w:color w:val="808080" w:themeColor="background1" w:themeShade="80"/>
                            </w:rPr>
                          </w:pPr>
                          <w:sdt>
                            <w:sdtPr>
                              <w:rPr>
                                <w:rFonts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id w:val="1032375825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EndPr/>
                            <w:sdtContent>
                              <w:r w:rsidR="003B06E3" w:rsidRPr="002821AC">
                                <w:rPr>
                                  <w:rFonts w:cs="Arial"/>
                                  <w:color w:val="808080" w:themeColor="background1" w:themeShade="80"/>
                                  <w:sz w:val="16"/>
                                  <w:szCs w:val="16"/>
                                </w:rPr>
                                <w:t xml:space="preserve">Seite </w:t>
                              </w:r>
                              <w:r w:rsidR="00CD5107" w:rsidRPr="002821AC">
                                <w:rPr>
                                  <w:rFonts w:cs="Arial"/>
                                  <w:color w:val="808080" w:themeColor="background1" w:themeShade="80"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="00CD5107" w:rsidRPr="002821AC">
                                <w:rPr>
                                  <w:rFonts w:cs="Arial"/>
                                  <w:color w:val="808080" w:themeColor="background1" w:themeShade="80"/>
                                  <w:sz w:val="16"/>
                                  <w:szCs w:val="16"/>
                                </w:rPr>
                                <w:instrText>PAGE   \* MERGEFORMAT</w:instrText>
                              </w:r>
                              <w:r w:rsidR="00CD5107" w:rsidRPr="002821AC">
                                <w:rPr>
                                  <w:rFonts w:cs="Arial"/>
                                  <w:color w:val="808080" w:themeColor="background1" w:themeShade="80"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 w:rsidR="00CD5107" w:rsidRPr="002821AC">
                                <w:rPr>
                                  <w:rFonts w:cs="Arial"/>
                                  <w:color w:val="808080" w:themeColor="background1" w:themeShade="80"/>
                                  <w:sz w:val="16"/>
                                  <w:szCs w:val="16"/>
                                </w:rPr>
                                <w:t>2</w:t>
                              </w:r>
                              <w:r w:rsidR="00CD5107" w:rsidRPr="002821AC">
                                <w:rPr>
                                  <w:rFonts w:cs="Arial"/>
                                  <w:color w:val="808080" w:themeColor="background1" w:themeShade="80"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sdtContent>
                          </w:sdt>
                          <w:r w:rsidR="003B06E3" w:rsidRPr="002821AC">
                            <w:rPr>
                              <w:rFonts w:cs="Arial"/>
                              <w:color w:val="808080" w:themeColor="background1" w:themeShade="80"/>
                              <w:sz w:val="16"/>
                              <w:szCs w:val="16"/>
                            </w:rPr>
                            <w:t xml:space="preserve"> von </w:t>
                          </w:r>
                          <w:sdt>
                            <w:sdtPr>
                              <w:rPr>
                                <w:rFonts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id w:val="-968352437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EndPr/>
                            <w:sdtContent>
                              <w:sdt>
                                <w:sdtPr>
                                  <w:rPr>
                                    <w:rFonts w:cs="Arial"/>
                                    <w:color w:val="808080" w:themeColor="background1" w:themeShade="80"/>
                                    <w:sz w:val="16"/>
                                    <w:szCs w:val="16"/>
                                  </w:rPr>
                                  <w:id w:val="801966802"/>
                                  <w:docPartObj>
                                    <w:docPartGallery w:val="Page Numbers (Bottom of Page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r w:rsidR="00CD5107" w:rsidRPr="002821AC">
                                    <w:rPr>
                                      <w:rFonts w:cs="Arial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="00CD5107" w:rsidRPr="002821AC">
                                    <w:rPr>
                                      <w:rFonts w:cs="Arial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instrText xml:space="preserve"> NUMPAGES   \* MERGEFORMAT </w:instrText>
                                  </w:r>
                                  <w:r w:rsidR="00CD5107" w:rsidRPr="002821AC">
                                    <w:rPr>
                                      <w:rFonts w:cs="Arial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CD5107" w:rsidRPr="002821AC">
                                    <w:rPr>
                                      <w:rFonts w:cs="Arial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 w:rsidR="00CD5107" w:rsidRPr="002821AC">
                                    <w:rPr>
                                      <w:rFonts w:cs="Arial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sdtContent>
                              </w:sdt>
                            </w:sdtContent>
                          </w:sdt>
                        </w:p>
                        <w:p w14:paraId="446FA5FC" w14:textId="77777777" w:rsidR="003B06E3" w:rsidRDefault="00F62D84" w:rsidP="003B06E3">
                          <w:pPr>
                            <w:spacing w:after="0" w:line="240" w:lineRule="auto"/>
                            <w:jc w:val="right"/>
                          </w:pPr>
                          <w:sdt>
                            <w:sdtPr>
                              <w:rPr>
                                <w:rFonts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  <w:id w:val="-285631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EndPr/>
                            <w:sdtContent>
                              <w:r w:rsidR="003B06E3" w:rsidRPr="00510444">
                                <w:rPr>
                                  <w:rFonts w:cs="Arial"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 xml:space="preserve">Seite </w:t>
                              </w:r>
                              <w:r w:rsidR="003B06E3" w:rsidRPr="00510444">
                                <w:rPr>
                                  <w:rFonts w:cs="Arial"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="003B06E3" w:rsidRPr="00510444">
                                <w:rPr>
                                  <w:rFonts w:cs="Arial"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instrText>PAGE   \* MERGEFORMAT</w:instrText>
                              </w:r>
                              <w:r w:rsidR="003B06E3" w:rsidRPr="00510444">
                                <w:rPr>
                                  <w:rFonts w:cs="Arial"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 w:rsidR="003B06E3">
                                <w:rPr>
                                  <w:rFonts w:cs="Arial"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>1</w:t>
                              </w:r>
                              <w:r w:rsidR="003B06E3" w:rsidRPr="00510444">
                                <w:rPr>
                                  <w:rFonts w:cs="Arial"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sdtContent>
                          </w:sdt>
                          <w:r w:rsidR="003B06E3" w:rsidRPr="00510444">
                            <w:rPr>
                              <w:rFonts w:cs="Arial"/>
                              <w:color w:val="7F7F7F" w:themeColor="text1" w:themeTint="80"/>
                              <w:sz w:val="16"/>
                              <w:szCs w:val="16"/>
                            </w:rPr>
                            <w:t xml:space="preserve"> von </w:t>
                          </w:r>
                          <w:sdt>
                            <w:sdtPr>
                              <w:rPr>
                                <w:rFonts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  <w:id w:val="-1292743910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EndPr/>
                            <w:sdtContent>
                              <w:r w:rsidR="003B06E3" w:rsidRPr="00510444">
                                <w:rPr>
                                  <w:rFonts w:cs="Arial"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="003B06E3" w:rsidRPr="00510444">
                                <w:rPr>
                                  <w:rFonts w:cs="Arial"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instrText xml:space="preserve"> NUMPAGES   \* MERGEFORMAT </w:instrText>
                              </w:r>
                              <w:r w:rsidR="003B06E3" w:rsidRPr="00510444">
                                <w:rPr>
                                  <w:rFonts w:cs="Arial"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 w:rsidR="003B06E3">
                                <w:rPr>
                                  <w:rFonts w:cs="Arial"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>2</w:t>
                              </w:r>
                              <w:r w:rsidR="003B06E3" w:rsidRPr="00510444">
                                <w:rPr>
                                  <w:rFonts w:cs="Arial"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sdtContent>
                          </w:sdt>
                        </w:p>
                        <w:p w14:paraId="0A3F8ED7" w14:textId="77777777" w:rsidR="003B06E3" w:rsidRDefault="003B06E3" w:rsidP="003B06E3">
                          <w:pPr>
                            <w:spacing w:after="0" w:line="240" w:lineRule="auto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ABD6B1" id="_x0000_t202" coordsize="21600,21600" o:spt="202" path="m,l,21600r21600,l21600,xe">
              <v:stroke joinstyle="miter"/>
              <v:path gradientshapeok="t" o:connecttype="rect"/>
            </v:shapetype>
            <v:shape id="Textfeld 10" o:spid="_x0000_s1027" type="#_x0000_t202" style="position:absolute;margin-left:0;margin-top:794.85pt;width:85.05pt;height:17pt;z-index:25165721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" filled="f" stroked="f" strokeweight=".5pt">
              <v:textbox>
                <w:txbxContent>
                  <w:p w14:paraId="1D258BC4" w14:textId="77777777" w:rsidR="003B06E3" w:rsidRPr="002821AC" w:rsidRDefault="00F62D84" w:rsidP="00DA01CB">
                    <w:pPr>
                      <w:spacing w:after="0" w:line="240" w:lineRule="auto"/>
                      <w:rPr>
                        <w:color w:val="808080" w:themeColor="background1" w:themeShade="80"/>
                      </w:rPr>
                    </w:pPr>
                    <w:sdt>
                      <w:sdtPr>
                        <w:rPr>
                          <w:rFonts w:cs="Arial"/>
                          <w:color w:val="808080" w:themeColor="background1" w:themeShade="80"/>
                          <w:sz w:val="16"/>
                          <w:szCs w:val="16"/>
                        </w:rPr>
                        <w:id w:val="1032375825"/>
                        <w:docPartObj>
                          <w:docPartGallery w:val="Page Numbers (Bottom of Page)"/>
                          <w:docPartUnique/>
                        </w:docPartObj>
                      </w:sdtPr>
                      <w:sdtEndPr/>
                      <w:sdtContent>
                        <w:r w:rsidR="003B06E3" w:rsidRPr="002821AC">
                          <w:rPr>
                            <w:rFonts w:cs="Arial"/>
                            <w:color w:val="808080" w:themeColor="background1" w:themeShade="80"/>
                            <w:sz w:val="16"/>
                            <w:szCs w:val="16"/>
                          </w:rPr>
                          <w:t xml:space="preserve">Seite </w:t>
                        </w:r>
                        <w:r w:rsidR="00CD5107" w:rsidRPr="002821AC">
                          <w:rPr>
                            <w:rFonts w:cs="Arial"/>
                            <w:color w:val="808080" w:themeColor="background1" w:themeShade="80"/>
                            <w:sz w:val="16"/>
                            <w:szCs w:val="16"/>
                          </w:rPr>
                          <w:fldChar w:fldCharType="begin"/>
                        </w:r>
                        <w:r w:rsidR="00CD5107" w:rsidRPr="002821AC">
                          <w:rPr>
                            <w:rFonts w:cs="Arial"/>
                            <w:color w:val="808080" w:themeColor="background1" w:themeShade="80"/>
                            <w:sz w:val="16"/>
                            <w:szCs w:val="16"/>
                          </w:rPr>
                          <w:instrText>PAGE   \* MERGEFORMAT</w:instrText>
                        </w:r>
                        <w:r w:rsidR="00CD5107" w:rsidRPr="002821AC">
                          <w:rPr>
                            <w:rFonts w:cs="Arial"/>
                            <w:color w:val="808080" w:themeColor="background1" w:themeShade="80"/>
                            <w:sz w:val="16"/>
                            <w:szCs w:val="16"/>
                          </w:rPr>
                          <w:fldChar w:fldCharType="separate"/>
                        </w:r>
                        <w:r w:rsidR="00CD5107" w:rsidRPr="002821AC">
                          <w:rPr>
                            <w:rFonts w:cs="Arial"/>
                            <w:color w:val="808080" w:themeColor="background1" w:themeShade="80"/>
                            <w:sz w:val="16"/>
                            <w:szCs w:val="16"/>
                          </w:rPr>
                          <w:t>2</w:t>
                        </w:r>
                        <w:r w:rsidR="00CD5107" w:rsidRPr="002821AC">
                          <w:rPr>
                            <w:rFonts w:cs="Arial"/>
                            <w:color w:val="808080" w:themeColor="background1" w:themeShade="80"/>
                            <w:sz w:val="16"/>
                            <w:szCs w:val="16"/>
                          </w:rPr>
                          <w:fldChar w:fldCharType="end"/>
                        </w:r>
                      </w:sdtContent>
                    </w:sdt>
                    <w:r w:rsidR="003B06E3" w:rsidRPr="002821AC">
                      <w:rPr>
                        <w:rFonts w:cs="Arial"/>
                        <w:color w:val="808080" w:themeColor="background1" w:themeShade="80"/>
                        <w:sz w:val="16"/>
                        <w:szCs w:val="16"/>
                      </w:rPr>
                      <w:t xml:space="preserve"> von </w:t>
                    </w:r>
                    <w:sdt>
                      <w:sdtPr>
                        <w:rPr>
                          <w:rFonts w:cs="Arial"/>
                          <w:color w:val="808080" w:themeColor="background1" w:themeShade="80"/>
                          <w:sz w:val="16"/>
                          <w:szCs w:val="16"/>
                        </w:rPr>
                        <w:id w:val="-968352437"/>
                        <w:docPartObj>
                          <w:docPartGallery w:val="Page Numbers (Bottom of Page)"/>
                          <w:docPartUnique/>
                        </w:docPartObj>
                      </w:sdtPr>
                      <w:sdtEndPr/>
                      <w:sdtContent>
                        <w:sdt>
                          <w:sdtPr>
                            <w:rPr>
                              <w:rFonts w:cs="Arial"/>
                              <w:color w:val="808080" w:themeColor="background1" w:themeShade="80"/>
                              <w:sz w:val="16"/>
                              <w:szCs w:val="16"/>
                            </w:rPr>
                            <w:id w:val="801966802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r w:rsidR="00CD5107" w:rsidRPr="002821AC">
                              <w:rPr>
                                <w:rFonts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="00CD5107" w:rsidRPr="002821AC">
                              <w:rPr>
                                <w:rFonts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instrText xml:space="preserve"> NUMPAGES   \* MERGEFORMAT </w:instrText>
                            </w:r>
                            <w:r w:rsidR="00CD5107" w:rsidRPr="002821AC">
                              <w:rPr>
                                <w:rFonts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CD5107" w:rsidRPr="002821AC">
                              <w:rPr>
                                <w:rFonts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  <w:r w:rsidR="00CD5107" w:rsidRPr="002821AC">
                              <w:rPr>
                                <w:rFonts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fldChar w:fldCharType="end"/>
                            </w:r>
                          </w:sdtContent>
                        </w:sdt>
                      </w:sdtContent>
                    </w:sdt>
                  </w:p>
                  <w:p w14:paraId="446FA5FC" w14:textId="77777777" w:rsidR="003B06E3" w:rsidRDefault="00F62D84" w:rsidP="003B06E3">
                    <w:pPr>
                      <w:spacing w:after="0" w:line="240" w:lineRule="auto"/>
                      <w:jc w:val="right"/>
                    </w:pPr>
                    <w:sdt>
                      <w:sdtPr>
                        <w:rPr>
                          <w:rFonts w:cs="Arial"/>
                          <w:color w:val="7F7F7F" w:themeColor="text1" w:themeTint="80"/>
                          <w:sz w:val="16"/>
                          <w:szCs w:val="16"/>
                        </w:rPr>
                        <w:id w:val="-285631"/>
                        <w:docPartObj>
                          <w:docPartGallery w:val="Page Numbers (Bottom of Page)"/>
                          <w:docPartUnique/>
                        </w:docPartObj>
                      </w:sdtPr>
                      <w:sdtEndPr/>
                      <w:sdtContent>
                        <w:r w:rsidR="003B06E3" w:rsidRPr="00510444">
                          <w:rPr>
                            <w:rFonts w:cs="Arial"/>
                            <w:color w:val="7F7F7F" w:themeColor="text1" w:themeTint="80"/>
                            <w:sz w:val="16"/>
                            <w:szCs w:val="16"/>
                          </w:rPr>
                          <w:t xml:space="preserve">Seite </w:t>
                        </w:r>
                        <w:r w:rsidR="003B06E3" w:rsidRPr="00510444">
                          <w:rPr>
                            <w:rFonts w:cs="Arial"/>
                            <w:color w:val="7F7F7F" w:themeColor="text1" w:themeTint="80"/>
                            <w:sz w:val="16"/>
                            <w:szCs w:val="16"/>
                          </w:rPr>
                          <w:fldChar w:fldCharType="begin"/>
                        </w:r>
                        <w:r w:rsidR="003B06E3" w:rsidRPr="00510444">
                          <w:rPr>
                            <w:rFonts w:cs="Arial"/>
                            <w:color w:val="7F7F7F" w:themeColor="text1" w:themeTint="80"/>
                            <w:sz w:val="16"/>
                            <w:szCs w:val="16"/>
                          </w:rPr>
                          <w:instrText>PAGE   \* MERGEFORMAT</w:instrText>
                        </w:r>
                        <w:r w:rsidR="003B06E3" w:rsidRPr="00510444">
                          <w:rPr>
                            <w:rFonts w:cs="Arial"/>
                            <w:color w:val="7F7F7F" w:themeColor="text1" w:themeTint="80"/>
                            <w:sz w:val="16"/>
                            <w:szCs w:val="16"/>
                          </w:rPr>
                          <w:fldChar w:fldCharType="separate"/>
                        </w:r>
                        <w:r w:rsidR="003B06E3">
                          <w:rPr>
                            <w:rFonts w:cs="Arial"/>
                            <w:color w:val="7F7F7F" w:themeColor="text1" w:themeTint="80"/>
                            <w:sz w:val="16"/>
                            <w:szCs w:val="16"/>
                          </w:rPr>
                          <w:t>1</w:t>
                        </w:r>
                        <w:r w:rsidR="003B06E3" w:rsidRPr="00510444">
                          <w:rPr>
                            <w:rFonts w:cs="Arial"/>
                            <w:color w:val="7F7F7F" w:themeColor="text1" w:themeTint="80"/>
                            <w:sz w:val="16"/>
                            <w:szCs w:val="16"/>
                          </w:rPr>
                          <w:fldChar w:fldCharType="end"/>
                        </w:r>
                      </w:sdtContent>
                    </w:sdt>
                    <w:r w:rsidR="003B06E3" w:rsidRPr="00510444">
                      <w:rPr>
                        <w:rFonts w:cs="Arial"/>
                        <w:color w:val="7F7F7F" w:themeColor="text1" w:themeTint="80"/>
                        <w:sz w:val="16"/>
                        <w:szCs w:val="16"/>
                      </w:rPr>
                      <w:t xml:space="preserve"> von </w:t>
                    </w:r>
                    <w:sdt>
                      <w:sdtPr>
                        <w:rPr>
                          <w:rFonts w:cs="Arial"/>
                          <w:color w:val="7F7F7F" w:themeColor="text1" w:themeTint="80"/>
                          <w:sz w:val="16"/>
                          <w:szCs w:val="16"/>
                        </w:rPr>
                        <w:id w:val="-1292743910"/>
                        <w:docPartObj>
                          <w:docPartGallery w:val="Page Numbers (Bottom of Page)"/>
                          <w:docPartUnique/>
                        </w:docPartObj>
                      </w:sdtPr>
                      <w:sdtEndPr/>
                      <w:sdtContent>
                        <w:r w:rsidR="003B06E3" w:rsidRPr="00510444">
                          <w:rPr>
                            <w:rFonts w:cs="Arial"/>
                            <w:color w:val="7F7F7F" w:themeColor="text1" w:themeTint="80"/>
                            <w:sz w:val="16"/>
                            <w:szCs w:val="16"/>
                          </w:rPr>
                          <w:fldChar w:fldCharType="begin"/>
                        </w:r>
                        <w:r w:rsidR="003B06E3" w:rsidRPr="00510444">
                          <w:rPr>
                            <w:rFonts w:cs="Arial"/>
                            <w:color w:val="7F7F7F" w:themeColor="text1" w:themeTint="80"/>
                            <w:sz w:val="16"/>
                            <w:szCs w:val="16"/>
                          </w:rPr>
                          <w:instrText xml:space="preserve"> NUMPAGES   \* MERGEFORMAT </w:instrText>
                        </w:r>
                        <w:r w:rsidR="003B06E3" w:rsidRPr="00510444">
                          <w:rPr>
                            <w:rFonts w:cs="Arial"/>
                            <w:color w:val="7F7F7F" w:themeColor="text1" w:themeTint="80"/>
                            <w:sz w:val="16"/>
                            <w:szCs w:val="16"/>
                          </w:rPr>
                          <w:fldChar w:fldCharType="separate"/>
                        </w:r>
                        <w:r w:rsidR="003B06E3">
                          <w:rPr>
                            <w:rFonts w:cs="Arial"/>
                            <w:color w:val="7F7F7F" w:themeColor="text1" w:themeTint="80"/>
                            <w:sz w:val="16"/>
                            <w:szCs w:val="16"/>
                          </w:rPr>
                          <w:t>2</w:t>
                        </w:r>
                        <w:r w:rsidR="003B06E3" w:rsidRPr="00510444">
                          <w:rPr>
                            <w:rFonts w:cs="Arial"/>
                            <w:color w:val="7F7F7F" w:themeColor="text1" w:themeTint="80"/>
                            <w:sz w:val="16"/>
                            <w:szCs w:val="16"/>
                          </w:rPr>
                          <w:fldChar w:fldCharType="end"/>
                        </w:r>
                      </w:sdtContent>
                    </w:sdt>
                  </w:p>
                  <w:p w14:paraId="0A3F8ED7" w14:textId="77777777" w:rsidR="003B06E3" w:rsidRDefault="003B06E3" w:rsidP="003B06E3">
                    <w:pPr>
                      <w:spacing w:after="0" w:line="240" w:lineRule="auto"/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6672" behindDoc="0" locked="0" layoutInCell="1" allowOverlap="1" wp14:anchorId="44AB442E" wp14:editId="7963625D">
          <wp:simplePos x="0" y="0"/>
          <wp:positionH relativeFrom="page">
            <wp:posOffset>2489200</wp:posOffset>
          </wp:positionH>
          <wp:positionV relativeFrom="bottomMargin">
            <wp:posOffset>-76200</wp:posOffset>
          </wp:positionV>
          <wp:extent cx="2162175" cy="975360"/>
          <wp:effectExtent l="0" t="0" r="0" b="0"/>
          <wp:wrapTight wrapText="bothSides">
            <wp:wrapPolygon edited="0">
              <wp:start x="2474" y="7172"/>
              <wp:lineTo x="2664" y="12656"/>
              <wp:lineTo x="3235" y="13500"/>
              <wp:lineTo x="19792" y="13500"/>
              <wp:lineTo x="19982" y="7172"/>
              <wp:lineTo x="2474" y="7172"/>
            </wp:wrapPolygon>
          </wp:wrapTight>
          <wp:docPr id="665723020" name="Grafik 665723020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Text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1336" r="30055"/>
                  <a:stretch/>
                </pic:blipFill>
                <pic:spPr bwMode="auto">
                  <a:xfrm>
                    <a:off x="0" y="0"/>
                    <a:ext cx="2162175" cy="975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AT"/>
      </w:rPr>
      <w:drawing>
        <wp:anchor distT="0" distB="0" distL="114300" distR="114300" simplePos="0" relativeHeight="251678720" behindDoc="1" locked="0" layoutInCell="1" allowOverlap="1" wp14:anchorId="74C178D3" wp14:editId="3D453E59">
          <wp:simplePos x="0" y="0"/>
          <wp:positionH relativeFrom="margin">
            <wp:align>right</wp:align>
          </wp:positionH>
          <wp:positionV relativeFrom="paragraph">
            <wp:posOffset>-409575</wp:posOffset>
          </wp:positionV>
          <wp:extent cx="2520000" cy="510283"/>
          <wp:effectExtent l="0" t="0" r="0" b="4445"/>
          <wp:wrapNone/>
          <wp:docPr id="675809081" name="Grafik 1" descr="Ein Bild, das Text, Schrift, gelb, Grafike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5809081" name="Grafik 1" descr="Ein Bild, das Text, Schrift, gelb, Grafiken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000" cy="5102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1013ED1" w14:textId="77777777" w:rsidR="00DA01CB" w:rsidRDefault="00DA01CB">
    <w:pPr>
      <w:pStyle w:val="Fuzeile"/>
      <w:rPr>
        <w:noProof/>
      </w:rPr>
    </w:pPr>
  </w:p>
  <w:p w14:paraId="27D381E3" w14:textId="77777777" w:rsidR="00DA01CB" w:rsidRDefault="00DA01CB">
    <w:pPr>
      <w:pStyle w:val="Fuzeile"/>
      <w:rPr>
        <w:noProof/>
      </w:rPr>
    </w:pPr>
  </w:p>
  <w:p w14:paraId="782AB083" w14:textId="77777777" w:rsidR="00D87D47" w:rsidRPr="00D87D47" w:rsidRDefault="00D87D47">
    <w:pPr>
      <w:pStyle w:val="Fuzeile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8992C" w14:textId="77777777" w:rsidR="00F62D84" w:rsidRDefault="00F62D84" w:rsidP="009372F4">
      <w:pPr>
        <w:spacing w:after="0" w:line="240" w:lineRule="auto"/>
      </w:pPr>
      <w:r>
        <w:separator/>
      </w:r>
    </w:p>
  </w:footnote>
  <w:footnote w:type="continuationSeparator" w:id="0">
    <w:p w14:paraId="1285ED20" w14:textId="77777777" w:rsidR="00F62D84" w:rsidRDefault="00F62D84" w:rsidP="009372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B0366" w14:textId="77777777" w:rsidR="00EC0A77" w:rsidRDefault="00EC0A77" w:rsidP="00C05149">
    <w:pPr>
      <w:pStyle w:val="Kopfzeile"/>
      <w:spacing w:after="120"/>
      <w:rPr>
        <w:sz w:val="8"/>
        <w:szCs w:val="8"/>
      </w:rPr>
    </w:pPr>
    <w:r>
      <w:rPr>
        <w:noProof/>
      </w:rPr>
      <w:drawing>
        <wp:anchor distT="0" distB="0" distL="114300" distR="114300" simplePos="0" relativeHeight="251674624" behindDoc="0" locked="0" layoutInCell="1" allowOverlap="1" wp14:anchorId="5EEEA513" wp14:editId="043FC251">
          <wp:simplePos x="0" y="0"/>
          <wp:positionH relativeFrom="column">
            <wp:posOffset>364490</wp:posOffset>
          </wp:positionH>
          <wp:positionV relativeFrom="paragraph">
            <wp:posOffset>101600</wp:posOffset>
          </wp:positionV>
          <wp:extent cx="6119495" cy="749935"/>
          <wp:effectExtent l="0" t="0" r="0" b="0"/>
          <wp:wrapTopAndBottom/>
          <wp:docPr id="1295013005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5013005" name="Grafik 129501300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9495" cy="7499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79E375A" w14:textId="77777777" w:rsidR="00EC0A77" w:rsidRDefault="00EC0A77" w:rsidP="00C05149">
    <w:pPr>
      <w:pStyle w:val="Kopfzeile"/>
      <w:spacing w:after="120"/>
      <w:rPr>
        <w:sz w:val="8"/>
        <w:szCs w:val="8"/>
      </w:rPr>
    </w:pPr>
  </w:p>
  <w:p w14:paraId="5BBE1C42" w14:textId="77777777" w:rsidR="009372F4" w:rsidRPr="00CD5107" w:rsidRDefault="009372F4" w:rsidP="00C05149">
    <w:pPr>
      <w:pStyle w:val="Kopfzeile"/>
      <w:spacing w:after="120"/>
      <w:rPr>
        <w:sz w:val="8"/>
        <w:szCs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FC030" w14:textId="77777777" w:rsidR="009372F4" w:rsidRPr="008B64FD" w:rsidRDefault="00EC0A77" w:rsidP="008B64FD">
    <w:pPr>
      <w:pStyle w:val="Kopfzeile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73600" behindDoc="0" locked="0" layoutInCell="1" allowOverlap="1" wp14:anchorId="74A4B5BA" wp14:editId="6DDCA4D1">
          <wp:simplePos x="0" y="0"/>
          <wp:positionH relativeFrom="column">
            <wp:posOffset>-4794250</wp:posOffset>
          </wp:positionH>
          <wp:positionV relativeFrom="paragraph">
            <wp:posOffset>76200</wp:posOffset>
          </wp:positionV>
          <wp:extent cx="11399520" cy="1395730"/>
          <wp:effectExtent l="0" t="0" r="0" b="0"/>
          <wp:wrapTopAndBottom/>
          <wp:docPr id="1304186609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186609" name="Grafik 130418660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99520" cy="1395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74DD"/>
    <w:multiLevelType w:val="hybridMultilevel"/>
    <w:tmpl w:val="3788DCB2"/>
    <w:lvl w:ilvl="0" w:tplc="0C07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6849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7569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8289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9009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9729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10449" w:hanging="360"/>
      </w:pPr>
      <w:rPr>
        <w:rFonts w:ascii="Wingdings" w:hAnsi="Wingdings" w:hint="default"/>
      </w:rPr>
    </w:lvl>
  </w:abstractNum>
  <w:abstractNum w:abstractNumId="1" w15:restartNumberingAfterBreak="0">
    <w:nsid w:val="01F126D8"/>
    <w:multiLevelType w:val="hybridMultilevel"/>
    <w:tmpl w:val="D7C8C14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BA62E7"/>
    <w:multiLevelType w:val="multilevel"/>
    <w:tmpl w:val="9A1E20B0"/>
    <w:lvl w:ilvl="0">
      <w:start w:val="1"/>
      <w:numFmt w:val="decimal"/>
      <w:pStyle w:val="berschrift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35332180"/>
    <w:multiLevelType w:val="hybridMultilevel"/>
    <w:tmpl w:val="C79C66BA"/>
    <w:lvl w:ilvl="0" w:tplc="E466D80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C07181"/>
    <w:multiLevelType w:val="hybridMultilevel"/>
    <w:tmpl w:val="44E69E92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9314668"/>
    <w:multiLevelType w:val="hybridMultilevel"/>
    <w:tmpl w:val="88582B3E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D116C5"/>
    <w:multiLevelType w:val="hybridMultilevel"/>
    <w:tmpl w:val="88582B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5435F0"/>
    <w:multiLevelType w:val="hybridMultilevel"/>
    <w:tmpl w:val="E9AE78D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230ED8"/>
    <w:multiLevelType w:val="hybridMultilevel"/>
    <w:tmpl w:val="7066828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C4F68"/>
    <w:multiLevelType w:val="hybridMultilevel"/>
    <w:tmpl w:val="4008E5A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C457B9"/>
    <w:multiLevelType w:val="hybridMultilevel"/>
    <w:tmpl w:val="85C082A6"/>
    <w:lvl w:ilvl="0" w:tplc="228A90A8">
      <w:start w:val="3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1332D4"/>
    <w:multiLevelType w:val="hybridMultilevel"/>
    <w:tmpl w:val="32F2C7F0"/>
    <w:lvl w:ilvl="0" w:tplc="0C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1F30BD"/>
    <w:multiLevelType w:val="hybridMultilevel"/>
    <w:tmpl w:val="1D080B3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4A275F"/>
    <w:multiLevelType w:val="hybridMultilevel"/>
    <w:tmpl w:val="360E2D9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776D16"/>
    <w:multiLevelType w:val="hybridMultilevel"/>
    <w:tmpl w:val="5A4A204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EC3B42"/>
    <w:multiLevelType w:val="hybridMultilevel"/>
    <w:tmpl w:val="1E227564"/>
    <w:lvl w:ilvl="0" w:tplc="E466D80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6426F2"/>
    <w:multiLevelType w:val="hybridMultilevel"/>
    <w:tmpl w:val="0762AD0C"/>
    <w:lvl w:ilvl="0" w:tplc="42C02056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1F2B28"/>
    <w:multiLevelType w:val="hybridMultilevel"/>
    <w:tmpl w:val="D2466822"/>
    <w:lvl w:ilvl="0" w:tplc="2A7C3410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EA57C5"/>
    <w:multiLevelType w:val="hybridMultilevel"/>
    <w:tmpl w:val="E9949508"/>
    <w:lvl w:ilvl="0" w:tplc="0054DF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90A2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47A9D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E232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3C95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BE469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5E0D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7A8C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649B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6C553C68"/>
    <w:multiLevelType w:val="hybridMultilevel"/>
    <w:tmpl w:val="62028678"/>
    <w:lvl w:ilvl="0" w:tplc="80662BC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4441CD"/>
    <w:multiLevelType w:val="hybridMultilevel"/>
    <w:tmpl w:val="4186354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F4C0CE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8102E9"/>
    <w:multiLevelType w:val="hybridMultilevel"/>
    <w:tmpl w:val="CC4C10D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6075829">
    <w:abstractNumId w:val="16"/>
  </w:num>
  <w:num w:numId="2" w16cid:durableId="1597247236">
    <w:abstractNumId w:val="21"/>
  </w:num>
  <w:num w:numId="3" w16cid:durableId="143012695">
    <w:abstractNumId w:val="11"/>
  </w:num>
  <w:num w:numId="4" w16cid:durableId="404576061">
    <w:abstractNumId w:val="19"/>
  </w:num>
  <w:num w:numId="5" w16cid:durableId="1959295625">
    <w:abstractNumId w:val="17"/>
  </w:num>
  <w:num w:numId="6" w16cid:durableId="1872834559">
    <w:abstractNumId w:val="3"/>
  </w:num>
  <w:num w:numId="7" w16cid:durableId="1815171978">
    <w:abstractNumId w:val="15"/>
  </w:num>
  <w:num w:numId="8" w16cid:durableId="699937876">
    <w:abstractNumId w:val="2"/>
  </w:num>
  <w:num w:numId="9" w16cid:durableId="20777796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0010675">
    <w:abstractNumId w:val="2"/>
    <w:lvlOverride w:ilvl="0">
      <w:lvl w:ilvl="0">
        <w:start w:val="1"/>
        <w:numFmt w:val="decimal"/>
        <w:pStyle w:val="berschrift1"/>
        <w:lvlText w:val="%1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Restart w:val="1"/>
        <w:pStyle w:val="berschrift3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1" w16cid:durableId="72900990">
    <w:abstractNumId w:val="14"/>
  </w:num>
  <w:num w:numId="12" w16cid:durableId="350763764">
    <w:abstractNumId w:val="20"/>
  </w:num>
  <w:num w:numId="13" w16cid:durableId="1665891459">
    <w:abstractNumId w:val="10"/>
  </w:num>
  <w:num w:numId="14" w16cid:durableId="1265765993">
    <w:abstractNumId w:val="0"/>
  </w:num>
  <w:num w:numId="15" w16cid:durableId="2139564350">
    <w:abstractNumId w:val="12"/>
  </w:num>
  <w:num w:numId="16" w16cid:durableId="1198422843">
    <w:abstractNumId w:val="18"/>
  </w:num>
  <w:num w:numId="17" w16cid:durableId="1743680314">
    <w:abstractNumId w:val="4"/>
  </w:num>
  <w:num w:numId="18" w16cid:durableId="610091325">
    <w:abstractNumId w:val="1"/>
  </w:num>
  <w:num w:numId="19" w16cid:durableId="1054308641">
    <w:abstractNumId w:val="9"/>
  </w:num>
  <w:num w:numId="20" w16cid:durableId="1688365271">
    <w:abstractNumId w:val="13"/>
  </w:num>
  <w:num w:numId="21" w16cid:durableId="1212645242">
    <w:abstractNumId w:val="8"/>
  </w:num>
  <w:num w:numId="22" w16cid:durableId="451753958">
    <w:abstractNumId w:val="7"/>
  </w:num>
  <w:num w:numId="23" w16cid:durableId="1655177557">
    <w:abstractNumId w:val="5"/>
  </w:num>
  <w:num w:numId="24" w16cid:durableId="10576327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FA6"/>
    <w:rsid w:val="00004764"/>
    <w:rsid w:val="00004B5D"/>
    <w:rsid w:val="00011EEC"/>
    <w:rsid w:val="00024782"/>
    <w:rsid w:val="00026276"/>
    <w:rsid w:val="00043E97"/>
    <w:rsid w:val="00045668"/>
    <w:rsid w:val="0005286E"/>
    <w:rsid w:val="00054796"/>
    <w:rsid w:val="000616B7"/>
    <w:rsid w:val="00097912"/>
    <w:rsid w:val="000B61C0"/>
    <w:rsid w:val="000D0EE0"/>
    <w:rsid w:val="0011371C"/>
    <w:rsid w:val="00113BAF"/>
    <w:rsid w:val="00130713"/>
    <w:rsid w:val="00132BB7"/>
    <w:rsid w:val="001409E5"/>
    <w:rsid w:val="001669B6"/>
    <w:rsid w:val="00196EAB"/>
    <w:rsid w:val="001A0569"/>
    <w:rsid w:val="001A2C84"/>
    <w:rsid w:val="001D5906"/>
    <w:rsid w:val="00216022"/>
    <w:rsid w:val="00217149"/>
    <w:rsid w:val="0022362E"/>
    <w:rsid w:val="00225E17"/>
    <w:rsid w:val="0023366F"/>
    <w:rsid w:val="00256E48"/>
    <w:rsid w:val="002821AC"/>
    <w:rsid w:val="0028725D"/>
    <w:rsid w:val="002C2424"/>
    <w:rsid w:val="002D6CB5"/>
    <w:rsid w:val="002F6E4D"/>
    <w:rsid w:val="00324BF8"/>
    <w:rsid w:val="00357273"/>
    <w:rsid w:val="00361228"/>
    <w:rsid w:val="00361435"/>
    <w:rsid w:val="0039227E"/>
    <w:rsid w:val="003A42CB"/>
    <w:rsid w:val="003B06E3"/>
    <w:rsid w:val="003C0F9F"/>
    <w:rsid w:val="003F6ACC"/>
    <w:rsid w:val="00436BD5"/>
    <w:rsid w:val="0044783B"/>
    <w:rsid w:val="00454E3A"/>
    <w:rsid w:val="004A71B8"/>
    <w:rsid w:val="004B0B02"/>
    <w:rsid w:val="004B160E"/>
    <w:rsid w:val="004C2A1A"/>
    <w:rsid w:val="004D4B09"/>
    <w:rsid w:val="004E4C5C"/>
    <w:rsid w:val="004F38EE"/>
    <w:rsid w:val="00510444"/>
    <w:rsid w:val="00535568"/>
    <w:rsid w:val="0059031F"/>
    <w:rsid w:val="005959D7"/>
    <w:rsid w:val="005B0E96"/>
    <w:rsid w:val="005B5205"/>
    <w:rsid w:val="005E4864"/>
    <w:rsid w:val="005F731B"/>
    <w:rsid w:val="00613F5D"/>
    <w:rsid w:val="00630229"/>
    <w:rsid w:val="00673377"/>
    <w:rsid w:val="006823F6"/>
    <w:rsid w:val="00683D6D"/>
    <w:rsid w:val="00693993"/>
    <w:rsid w:val="006A261F"/>
    <w:rsid w:val="006B1AE0"/>
    <w:rsid w:val="006B5568"/>
    <w:rsid w:val="006E1D5D"/>
    <w:rsid w:val="006E4721"/>
    <w:rsid w:val="006E7658"/>
    <w:rsid w:val="006F6FAC"/>
    <w:rsid w:val="007163D9"/>
    <w:rsid w:val="00726BBF"/>
    <w:rsid w:val="00750E38"/>
    <w:rsid w:val="007A15BA"/>
    <w:rsid w:val="007D126F"/>
    <w:rsid w:val="007D59EC"/>
    <w:rsid w:val="007F514E"/>
    <w:rsid w:val="007F5B13"/>
    <w:rsid w:val="007F6CC9"/>
    <w:rsid w:val="007F7BE4"/>
    <w:rsid w:val="00826FAE"/>
    <w:rsid w:val="00852670"/>
    <w:rsid w:val="00863BFF"/>
    <w:rsid w:val="00871572"/>
    <w:rsid w:val="008913D7"/>
    <w:rsid w:val="008A55C7"/>
    <w:rsid w:val="008A621D"/>
    <w:rsid w:val="008B64FD"/>
    <w:rsid w:val="008E7818"/>
    <w:rsid w:val="00910BD1"/>
    <w:rsid w:val="00917010"/>
    <w:rsid w:val="0093079C"/>
    <w:rsid w:val="009372F4"/>
    <w:rsid w:val="00977F7C"/>
    <w:rsid w:val="0098483B"/>
    <w:rsid w:val="00987497"/>
    <w:rsid w:val="009A3116"/>
    <w:rsid w:val="009B39F7"/>
    <w:rsid w:val="009B7449"/>
    <w:rsid w:val="009E6AAB"/>
    <w:rsid w:val="00A15E9C"/>
    <w:rsid w:val="00A2599D"/>
    <w:rsid w:val="00A25EE9"/>
    <w:rsid w:val="00A3002D"/>
    <w:rsid w:val="00A35575"/>
    <w:rsid w:val="00A40547"/>
    <w:rsid w:val="00A42DF0"/>
    <w:rsid w:val="00A52411"/>
    <w:rsid w:val="00A53559"/>
    <w:rsid w:val="00A56F58"/>
    <w:rsid w:val="00A713A8"/>
    <w:rsid w:val="00A849DF"/>
    <w:rsid w:val="00A94279"/>
    <w:rsid w:val="00AC5ADF"/>
    <w:rsid w:val="00AF68CA"/>
    <w:rsid w:val="00B42F24"/>
    <w:rsid w:val="00B53E2A"/>
    <w:rsid w:val="00B75714"/>
    <w:rsid w:val="00B806F0"/>
    <w:rsid w:val="00B84736"/>
    <w:rsid w:val="00B910B4"/>
    <w:rsid w:val="00B93F10"/>
    <w:rsid w:val="00BC2069"/>
    <w:rsid w:val="00BD480F"/>
    <w:rsid w:val="00C05149"/>
    <w:rsid w:val="00C1718C"/>
    <w:rsid w:val="00C74DC2"/>
    <w:rsid w:val="00C97D01"/>
    <w:rsid w:val="00CA3E50"/>
    <w:rsid w:val="00CD2C06"/>
    <w:rsid w:val="00CD5107"/>
    <w:rsid w:val="00CD54CD"/>
    <w:rsid w:val="00CE164C"/>
    <w:rsid w:val="00CE6BCA"/>
    <w:rsid w:val="00D007F9"/>
    <w:rsid w:val="00D13FA6"/>
    <w:rsid w:val="00D30692"/>
    <w:rsid w:val="00D377E0"/>
    <w:rsid w:val="00D426BE"/>
    <w:rsid w:val="00D43A62"/>
    <w:rsid w:val="00D4693B"/>
    <w:rsid w:val="00D83715"/>
    <w:rsid w:val="00D83B34"/>
    <w:rsid w:val="00D87D47"/>
    <w:rsid w:val="00D925BE"/>
    <w:rsid w:val="00DA01CB"/>
    <w:rsid w:val="00DC449A"/>
    <w:rsid w:val="00DD1CC1"/>
    <w:rsid w:val="00E00DA4"/>
    <w:rsid w:val="00E14F5F"/>
    <w:rsid w:val="00E15819"/>
    <w:rsid w:val="00E208C5"/>
    <w:rsid w:val="00E24F21"/>
    <w:rsid w:val="00E25890"/>
    <w:rsid w:val="00E41123"/>
    <w:rsid w:val="00E62174"/>
    <w:rsid w:val="00E668B9"/>
    <w:rsid w:val="00E70E93"/>
    <w:rsid w:val="00E96AC0"/>
    <w:rsid w:val="00E96FEC"/>
    <w:rsid w:val="00EC0A77"/>
    <w:rsid w:val="00EC3E23"/>
    <w:rsid w:val="00EE5216"/>
    <w:rsid w:val="00EF1769"/>
    <w:rsid w:val="00EF666F"/>
    <w:rsid w:val="00F04EC6"/>
    <w:rsid w:val="00F05A30"/>
    <w:rsid w:val="00F52A02"/>
    <w:rsid w:val="00F5700E"/>
    <w:rsid w:val="00F57ABD"/>
    <w:rsid w:val="00F62D84"/>
    <w:rsid w:val="00F708BD"/>
    <w:rsid w:val="00F76132"/>
    <w:rsid w:val="00F83028"/>
    <w:rsid w:val="00F83DB4"/>
    <w:rsid w:val="00FB383C"/>
    <w:rsid w:val="00FB4E57"/>
    <w:rsid w:val="00FC4C7B"/>
    <w:rsid w:val="00FE0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266EBC"/>
  <w15:chartTrackingRefBased/>
  <w15:docId w15:val="{82090DEB-62E6-460E-9B94-09A14A512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1371C"/>
    <w:pPr>
      <w:spacing w:after="200" w:line="288" w:lineRule="auto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13BAF"/>
    <w:pPr>
      <w:keepNext/>
      <w:keepLines/>
      <w:numPr>
        <w:numId w:val="8"/>
      </w:numPr>
      <w:spacing w:before="240"/>
      <w:ind w:left="340" w:hanging="340"/>
      <w:outlineLvl w:val="0"/>
    </w:pPr>
    <w:rPr>
      <w:rFonts w:eastAsiaTheme="majorEastAsia" w:cstheme="majorBidi"/>
      <w:b/>
      <w:sz w:val="24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97D01"/>
    <w:pPr>
      <w:keepNext/>
      <w:keepLines/>
      <w:numPr>
        <w:ilvl w:val="1"/>
        <w:numId w:val="8"/>
      </w:numPr>
      <w:spacing w:before="120"/>
      <w:ind w:left="454" w:hanging="454"/>
      <w:outlineLvl w:val="1"/>
    </w:pPr>
    <w:rPr>
      <w:rFonts w:eastAsiaTheme="majorEastAsia" w:cstheme="majorBidi"/>
      <w:b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113BAF"/>
    <w:pPr>
      <w:keepNext/>
      <w:keepLines/>
      <w:numPr>
        <w:ilvl w:val="2"/>
        <w:numId w:val="8"/>
      </w:numPr>
      <w:spacing w:before="120" w:after="120"/>
      <w:ind w:left="624" w:hanging="624"/>
      <w:outlineLvl w:val="2"/>
    </w:pPr>
    <w:rPr>
      <w:rFonts w:eastAsiaTheme="majorEastAsia" w:cstheme="majorBidi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113BAF"/>
    <w:pPr>
      <w:keepNext/>
      <w:keepLines/>
      <w:spacing w:before="60" w:after="60" w:line="240" w:lineRule="auto"/>
      <w:outlineLvl w:val="3"/>
    </w:pPr>
    <w:rPr>
      <w:rFonts w:eastAsiaTheme="majorEastAsia" w:cstheme="majorBidi"/>
      <w:b/>
      <w:iCs/>
      <w:sz w:val="3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372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372F4"/>
  </w:style>
  <w:style w:type="paragraph" w:styleId="Fuzeile">
    <w:name w:val="footer"/>
    <w:basedOn w:val="Standard"/>
    <w:link w:val="FuzeileZchn"/>
    <w:uiPriority w:val="99"/>
    <w:unhideWhenUsed/>
    <w:rsid w:val="009372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372F4"/>
  </w:style>
  <w:style w:type="table" w:styleId="Tabellenraster">
    <w:name w:val="Table Grid"/>
    <w:basedOn w:val="NormaleTabelle"/>
    <w:uiPriority w:val="39"/>
    <w:rsid w:val="009372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43A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43A62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51044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10444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13BAF"/>
    <w:rPr>
      <w:rFonts w:ascii="Arial" w:eastAsiaTheme="majorEastAsia" w:hAnsi="Arial" w:cstheme="majorBidi"/>
      <w:b/>
      <w:sz w:val="24"/>
      <w:szCs w:val="32"/>
    </w:rPr>
  </w:style>
  <w:style w:type="paragraph" w:styleId="Listenabsatz">
    <w:name w:val="List Paragraph"/>
    <w:basedOn w:val="Standard"/>
    <w:uiPriority w:val="34"/>
    <w:qFormat/>
    <w:rsid w:val="00324BF8"/>
    <w:pPr>
      <w:ind w:left="720"/>
      <w:contextualSpacing/>
    </w:pPr>
  </w:style>
  <w:style w:type="paragraph" w:styleId="Textkrper">
    <w:name w:val="Body Text"/>
    <w:basedOn w:val="Standard"/>
    <w:link w:val="TextkrperZchn"/>
    <w:uiPriority w:val="1"/>
    <w:qFormat/>
    <w:rsid w:val="00324BF8"/>
    <w:pPr>
      <w:widowControl w:val="0"/>
      <w:autoSpaceDE w:val="0"/>
      <w:autoSpaceDN w:val="0"/>
      <w:spacing w:after="0" w:line="240" w:lineRule="auto"/>
    </w:pPr>
    <w:rPr>
      <w:rFonts w:eastAsia="Arial" w:cs="Arial"/>
      <w:sz w:val="21"/>
      <w:szCs w:val="21"/>
      <w:lang w:eastAsia="de-AT" w:bidi="de-AT"/>
    </w:rPr>
  </w:style>
  <w:style w:type="character" w:customStyle="1" w:styleId="TextkrperZchn">
    <w:name w:val="Textkörper Zchn"/>
    <w:basedOn w:val="Absatz-Standardschriftart"/>
    <w:link w:val="Textkrper"/>
    <w:uiPriority w:val="1"/>
    <w:rsid w:val="00324BF8"/>
    <w:rPr>
      <w:rFonts w:ascii="Arial" w:eastAsia="Arial" w:hAnsi="Arial" w:cs="Arial"/>
      <w:sz w:val="21"/>
      <w:szCs w:val="21"/>
      <w:lang w:eastAsia="de-AT" w:bidi="de-AT"/>
    </w:rPr>
  </w:style>
  <w:style w:type="character" w:styleId="BesuchterLink">
    <w:name w:val="FollowedHyperlink"/>
    <w:basedOn w:val="Absatz-Standardschriftart"/>
    <w:uiPriority w:val="99"/>
    <w:semiHidden/>
    <w:unhideWhenUsed/>
    <w:rsid w:val="00DD1CC1"/>
    <w:rPr>
      <w:color w:val="954F72" w:themeColor="followedHyperlink"/>
      <w:u w:val="single"/>
    </w:rPr>
  </w:style>
  <w:style w:type="paragraph" w:customStyle="1" w:styleId="Hauptberschrift">
    <w:name w:val="Hauptüberschrift"/>
    <w:basedOn w:val="Standard"/>
    <w:link w:val="HauptberschriftZchn"/>
    <w:qFormat/>
    <w:rsid w:val="00B910B4"/>
    <w:pPr>
      <w:autoSpaceDE w:val="0"/>
      <w:autoSpaceDN w:val="0"/>
      <w:adjustRightInd w:val="0"/>
      <w:spacing w:before="60" w:after="120" w:line="240" w:lineRule="auto"/>
    </w:pPr>
    <w:rPr>
      <w:b/>
      <w:sz w:val="32"/>
      <w:lang w:eastAsia="de-A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E765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E765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E7658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E765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E7658"/>
    <w:rPr>
      <w:rFonts w:ascii="Arial" w:hAnsi="Arial"/>
      <w:b/>
      <w:bCs/>
      <w:sz w:val="20"/>
      <w:szCs w:val="2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97D01"/>
    <w:rPr>
      <w:rFonts w:ascii="Arial" w:eastAsiaTheme="majorEastAsia" w:hAnsi="Arial" w:cstheme="majorBidi"/>
      <w:b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113BAF"/>
    <w:rPr>
      <w:rFonts w:ascii="Arial" w:eastAsiaTheme="majorEastAsia" w:hAnsi="Arial" w:cstheme="majorBidi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13BAF"/>
    <w:rPr>
      <w:rFonts w:ascii="Arial" w:eastAsiaTheme="majorEastAsia" w:hAnsi="Arial" w:cstheme="majorBidi"/>
      <w:b/>
      <w:iCs/>
      <w:sz w:val="32"/>
    </w:rPr>
  </w:style>
  <w:style w:type="character" w:customStyle="1" w:styleId="HauptberschriftZchn">
    <w:name w:val="Hauptüberschrift Zchn"/>
    <w:basedOn w:val="Absatz-Standardschriftart"/>
    <w:link w:val="Hauptberschrift"/>
    <w:rsid w:val="00B910B4"/>
    <w:rPr>
      <w:rFonts w:ascii="Arial" w:hAnsi="Arial"/>
      <w:b/>
      <w:sz w:val="32"/>
      <w:lang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rafenegg.com/de/programm-karten/festkonzert-jugendsinfonieorchester-niederosterreich/6759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Administration\Vorlagen\Briefpapier%20Vergabevermerk%20Protokoll%20etc\MKM\MKM%20-%20Vorlage%20-%20Word%20-%20allgemein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DDF5AF-0C0A-4124-811E-0A458143C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MKM - Vorlage - Word - allgemein.dotx</Template>
  <TotalTime>0</TotalTime>
  <Pages>1</Pages>
  <Words>242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Karoline Sinhuber</dc:creator>
  <cp:keywords/>
  <dc:description/>
  <cp:lastModifiedBy>Karoline Sinhuber – mkm Niederösterreich</cp:lastModifiedBy>
  <cp:revision>3</cp:revision>
  <cp:lastPrinted>2021-01-28T08:51:00Z</cp:lastPrinted>
  <dcterms:created xsi:type="dcterms:W3CDTF">2026-08-28T14:08:00Z</dcterms:created>
  <dcterms:modified xsi:type="dcterms:W3CDTF">2026-09-07T13:01:00Z</dcterms:modified>
</cp:coreProperties>
</file>